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32" w:rsidRPr="003E0832" w:rsidRDefault="003E0832" w:rsidP="003E0832">
      <w:pPr>
        <w:jc w:val="center"/>
        <w:rPr>
          <w:rFonts w:ascii="Century Gothic" w:hAnsi="Century Gothic"/>
          <w:b/>
          <w:sz w:val="32"/>
          <w:szCs w:val="32"/>
        </w:rPr>
      </w:pPr>
      <w:r w:rsidRPr="003E0832">
        <w:rPr>
          <w:rFonts w:ascii="Century Gothic" w:hAnsi="Century Gothic"/>
          <w:b/>
          <w:sz w:val="32"/>
          <w:szCs w:val="32"/>
        </w:rPr>
        <w:t>Grammar Concept Charts</w:t>
      </w:r>
    </w:p>
    <w:p w:rsidR="003E0832" w:rsidRPr="003E0832" w:rsidRDefault="003E0832" w:rsidP="003E0832">
      <w:pPr>
        <w:jc w:val="center"/>
        <w:rPr>
          <w:rFonts w:ascii="Century Gothic" w:hAnsi="Century Gothic"/>
          <w:sz w:val="24"/>
          <w:szCs w:val="24"/>
        </w:rPr>
      </w:pPr>
    </w:p>
    <w:p w:rsidR="003E0832" w:rsidRDefault="003E0832" w:rsidP="003E0832">
      <w:pPr>
        <w:ind w:left="1620" w:right="1890"/>
        <w:jc w:val="center"/>
        <w:rPr>
          <w:rFonts w:ascii="Century Gothic" w:hAnsi="Century Gothic"/>
          <w:sz w:val="24"/>
          <w:szCs w:val="24"/>
        </w:rPr>
      </w:pPr>
      <w:r w:rsidRPr="003E0832">
        <w:rPr>
          <w:rFonts w:ascii="Century Gothic" w:hAnsi="Century Gothic"/>
          <w:sz w:val="24"/>
          <w:szCs w:val="24"/>
          <w:u w:val="single"/>
        </w:rPr>
        <w:t>Contributing Teachers</w:t>
      </w:r>
      <w:r w:rsidRPr="003E0832">
        <w:rPr>
          <w:rFonts w:ascii="Century Gothic" w:hAnsi="Century Gothic"/>
          <w:sz w:val="24"/>
          <w:szCs w:val="24"/>
        </w:rPr>
        <w:t xml:space="preserve">: Annie Bell, Alissa Black, </w:t>
      </w:r>
      <w:r>
        <w:rPr>
          <w:rFonts w:ascii="Century Gothic" w:hAnsi="Century Gothic"/>
          <w:sz w:val="24"/>
          <w:szCs w:val="24"/>
        </w:rPr>
        <w:t xml:space="preserve">Melanie Brooks, </w:t>
      </w:r>
      <w:r w:rsidRPr="003E0832">
        <w:rPr>
          <w:rFonts w:ascii="Century Gothic" w:hAnsi="Century Gothic"/>
          <w:sz w:val="24"/>
          <w:szCs w:val="24"/>
        </w:rPr>
        <w:t>Keisha Burnett, Sara Egli, SarahBeth George, Anna Gonzalez, Nicole Nipros</w:t>
      </w:r>
    </w:p>
    <w:p w:rsidR="003E0832" w:rsidRPr="003E0832" w:rsidRDefault="003E0832" w:rsidP="003E0832">
      <w:pPr>
        <w:ind w:left="1620" w:right="1890"/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3E0832" w:rsidTr="002E42A1">
        <w:trPr>
          <w:trHeight w:hRule="exact" w:val="5058"/>
        </w:trPr>
        <w:sdt>
          <w:sdtPr>
            <w:id w:val="4994579"/>
            <w:picture/>
          </w:sdtPr>
          <w:sdtContent>
            <w:tc>
              <w:tcPr>
                <w:tcW w:w="5515" w:type="dxa"/>
                <w:vAlign w:val="center"/>
              </w:tcPr>
              <w:p w:rsidR="003E0832" w:rsidRDefault="003E0832" w:rsidP="003E0832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90288" cy="2537795"/>
                      <wp:effectExtent l="0" t="419100" r="0" b="414955"/>
                      <wp:docPr id="4" name="Picture 0" descr="10-28-09 03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0-28-09 036.jpg"/>
                              <pic:cNvPicPr/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3390370" cy="25378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4994580"/>
            <w:picture/>
          </w:sdtPr>
          <w:sdtContent>
            <w:tc>
              <w:tcPr>
                <w:tcW w:w="5220" w:type="dxa"/>
                <w:vAlign w:val="center"/>
              </w:tcPr>
              <w:p w:rsidR="003E0832" w:rsidRDefault="003E0832" w:rsidP="003E0832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644682" cy="3532473"/>
                      <wp:effectExtent l="19050" t="0" r="3268" b="0"/>
                      <wp:docPr id="5" name="Picture 2" descr="10-28-09 04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0-28-09 045.jpg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0179" cy="35531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E0832" w:rsidTr="002E42A1">
        <w:trPr>
          <w:cantSplit/>
          <w:trHeight w:hRule="exact" w:val="360"/>
        </w:trPr>
        <w:sdt>
          <w:sdtPr>
            <w:alias w:val="Photo Caption"/>
            <w:tag w:val="Photo Caption"/>
            <w:id w:val="4994593"/>
            <w:placeholder>
              <w:docPart w:val="2469D6ECEAC440CC9039C88589B08D40"/>
            </w:placeholder>
          </w:sdtPr>
          <w:sdtContent>
            <w:tc>
              <w:tcPr>
                <w:tcW w:w="5515" w:type="dxa"/>
                <w:vAlign w:val="center"/>
              </w:tcPr>
              <w:p w:rsidR="003E0832" w:rsidRDefault="003E0832" w:rsidP="003E0832">
                <w:pPr>
                  <w:pStyle w:val="ImageCaption"/>
                </w:pPr>
                <w:r>
                  <w:t>Concepts 1 and 2: Verbs</w:t>
                </w:r>
              </w:p>
            </w:tc>
          </w:sdtContent>
        </w:sdt>
        <w:sdt>
          <w:sdtPr>
            <w:alias w:val="Photo Caption"/>
            <w:tag w:val="Photo Caption"/>
            <w:id w:val="4994916"/>
            <w:placeholder>
              <w:docPart w:val="C5E89362984D446589606E4B6D5ADF81"/>
            </w:placeholder>
          </w:sdtPr>
          <w:sdtContent>
            <w:tc>
              <w:tcPr>
                <w:tcW w:w="5220" w:type="dxa"/>
                <w:vAlign w:val="center"/>
              </w:tcPr>
              <w:p w:rsidR="003E0832" w:rsidRDefault="003E0832" w:rsidP="003E0832">
                <w:pPr>
                  <w:pStyle w:val="ImageCaption"/>
                </w:pPr>
                <w:r>
                  <w:t>Concept 1: What is a Verb?</w:t>
                </w:r>
                <w:r w:rsidR="00F13D5E">
                  <w:t xml:space="preserve"> (</w:t>
                </w:r>
                <w:r w:rsidR="009D550B">
                  <w:t>5</w:t>
                </w:r>
                <w:r w:rsidR="009D550B" w:rsidRPr="009D550B">
                  <w:rPr>
                    <w:vertAlign w:val="superscript"/>
                  </w:rPr>
                  <w:t>th</w:t>
                </w:r>
                <w:r w:rsidR="009D550B">
                  <w:t xml:space="preserve"> grade</w:t>
                </w:r>
                <w:r w:rsidR="00F13D5E">
                  <w:t>)</w:t>
                </w:r>
              </w:p>
            </w:tc>
          </w:sdtContent>
        </w:sdt>
      </w:tr>
      <w:tr w:rsidR="003E0832" w:rsidTr="002E42A1">
        <w:trPr>
          <w:trHeight w:hRule="exact" w:val="5328"/>
        </w:trPr>
        <w:sdt>
          <w:sdtPr>
            <w:id w:val="4994582"/>
            <w:picture/>
          </w:sdtPr>
          <w:sdtContent>
            <w:tc>
              <w:tcPr>
                <w:tcW w:w="5515" w:type="dxa"/>
                <w:vAlign w:val="center"/>
              </w:tcPr>
              <w:p w:rsidR="003E0832" w:rsidRDefault="002E42A1" w:rsidP="002E42A1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51044" cy="3101789"/>
                      <wp:effectExtent l="19050" t="0" r="1756" b="0"/>
                      <wp:docPr id="13" name="Picture 12" descr="C1_ah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1_ahb.jpg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5975" cy="3106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4994583"/>
            <w:picture/>
          </w:sdtPr>
          <w:sdtContent>
            <w:tc>
              <w:tcPr>
                <w:tcW w:w="5220" w:type="dxa"/>
                <w:vAlign w:val="center"/>
              </w:tcPr>
              <w:p w:rsidR="003E0832" w:rsidRDefault="003E0832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442781" cy="3263152"/>
                      <wp:effectExtent l="19050" t="0" r="0" b="0"/>
                      <wp:docPr id="7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207" cy="32570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2E42A1">
        <w:trPr>
          <w:trHeight w:hRule="exact" w:val="360"/>
        </w:trPr>
        <w:sdt>
          <w:sdtPr>
            <w:alias w:val="Photo Caption"/>
            <w:tag w:val="Photo Caption"/>
            <w:id w:val="32108150"/>
            <w:placeholder>
              <w:docPart w:val="29257F82ECDB44008747E96DE02718E6"/>
            </w:placeholder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515938">
                <w:pPr>
                  <w:pStyle w:val="ImageCaption"/>
                </w:pPr>
                <w:r>
                  <w:t>Concept 1: What is a Verb? (</w:t>
                </w:r>
                <w:r w:rsidR="009D550B">
                  <w:t>6</w:t>
                </w:r>
                <w:r w:rsidR="009D550B" w:rsidRPr="009D550B">
                  <w:rPr>
                    <w:vertAlign w:val="superscript"/>
                  </w:rPr>
                  <w:t>th</w:t>
                </w:r>
                <w:r w:rsidR="009D550B">
                  <w:t xml:space="preserve"> grade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169"/>
            <w:placeholder>
              <w:docPart w:val="06868E22A18E4360AB9E0095D5A193E1"/>
            </w:placeholder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F13D5E">
                <w:pPr>
                  <w:pStyle w:val="ImageCaption"/>
                </w:pPr>
                <w:r>
                  <w:t>Concept 1: What is a Verb? (Kindergarten)</w:t>
                </w:r>
              </w:p>
            </w:tc>
          </w:sdtContent>
        </w:sdt>
      </w:tr>
      <w:tr w:rsidR="00F13D5E" w:rsidTr="002E42A1">
        <w:trPr>
          <w:trHeight w:hRule="exact" w:val="6471"/>
        </w:trPr>
        <w:sdt>
          <w:sdtPr>
            <w:id w:val="4994585"/>
            <w:picture/>
          </w:sdtPr>
          <w:sdtContent>
            <w:tc>
              <w:tcPr>
                <w:tcW w:w="5515" w:type="dxa"/>
                <w:vAlign w:val="center"/>
              </w:tcPr>
              <w:p w:rsidR="00F13D5E" w:rsidRDefault="00F13D5E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026154" cy="4042442"/>
                      <wp:effectExtent l="19050" t="0" r="2796" b="0"/>
                      <wp:docPr id="101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8011" cy="4044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4994586"/>
            <w:picture/>
          </w:sdtPr>
          <w:sdtContent>
            <w:tc>
              <w:tcPr>
                <w:tcW w:w="5220" w:type="dxa"/>
                <w:vAlign w:val="center"/>
              </w:tcPr>
              <w:p w:rsidR="00F13D5E" w:rsidRDefault="00F13D5E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957232" cy="3110240"/>
                      <wp:effectExtent l="19050" t="0" r="0" b="0"/>
                      <wp:docPr id="102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60166" cy="31133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2E42A1">
        <w:trPr>
          <w:trHeight w:hRule="exact" w:val="360"/>
        </w:trPr>
        <w:sdt>
          <w:sdtPr>
            <w:alias w:val="Photo Caption"/>
            <w:tag w:val="Photo Caption"/>
            <w:id w:val="32108184"/>
            <w:placeholder>
              <w:docPart w:val="0AE938F774F3483AA2E377B0EB665E62"/>
            </w:placeholder>
          </w:sdtPr>
          <w:sdtContent>
            <w:tc>
              <w:tcPr>
                <w:tcW w:w="5515" w:type="dxa"/>
                <w:vAlign w:val="center"/>
              </w:tcPr>
              <w:p w:rsidR="00F13D5E" w:rsidRDefault="00BA18C9" w:rsidP="00F13D5E">
                <w:pPr>
                  <w:pStyle w:val="ImageCaption"/>
                </w:pPr>
                <w:r>
                  <w:t>Concept 1: What is a Verb? (5</w:t>
                </w:r>
                <w:r w:rsidR="00F13D5E" w:rsidRPr="00F13D5E">
                  <w:rPr>
                    <w:vertAlign w:val="superscript"/>
                  </w:rPr>
                  <w:t>th</w:t>
                </w:r>
                <w:r w:rsidR="00F13D5E"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199"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F13D5E">
                <w:pPr>
                  <w:pStyle w:val="ImageCaption"/>
                </w:pPr>
                <w:r>
                  <w:t>Concept 1: What is a Verb? (1</w:t>
                </w:r>
                <w:r w:rsidRPr="00F13D5E">
                  <w:rPr>
                    <w:vertAlign w:val="superscript"/>
                  </w:rPr>
                  <w:t>st</w:t>
                </w:r>
                <w:r>
                  <w:t>)</w:t>
                </w:r>
              </w:p>
            </w:tc>
          </w:sdtContent>
        </w:sdt>
      </w:tr>
      <w:tr w:rsidR="00F13D5E" w:rsidTr="002E42A1">
        <w:trPr>
          <w:trHeight w:hRule="exact" w:val="6030"/>
        </w:trPr>
        <w:sdt>
          <w:sdtPr>
            <w:id w:val="4994588"/>
            <w:picture/>
          </w:sdtPr>
          <w:sdtContent>
            <w:tc>
              <w:tcPr>
                <w:tcW w:w="5515" w:type="dxa"/>
                <w:vAlign w:val="center"/>
              </w:tcPr>
              <w:p w:rsidR="00F13D5E" w:rsidRDefault="00F13D5E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904564" cy="3880019"/>
                      <wp:effectExtent l="19050" t="0" r="0" b="0"/>
                      <wp:docPr id="115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14780" cy="38936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4994589"/>
            <w:picture/>
          </w:sdtPr>
          <w:sdtContent>
            <w:tc>
              <w:tcPr>
                <w:tcW w:w="5220" w:type="dxa"/>
                <w:vAlign w:val="center"/>
              </w:tcPr>
              <w:p w:rsidR="00F13D5E" w:rsidRDefault="00F13D5E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791750" cy="3729318"/>
                      <wp:effectExtent l="19050" t="0" r="8600" b="0"/>
                      <wp:docPr id="116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8958" cy="37255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2E42A1">
        <w:trPr>
          <w:trHeight w:hRule="exact" w:val="360"/>
        </w:trPr>
        <w:sdt>
          <w:sdtPr>
            <w:alias w:val="Photo Caption"/>
            <w:tag w:val="Photo Caption"/>
            <w:id w:val="4994965"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F13D5E">
                <w:pPr>
                  <w:pStyle w:val="ImageCaption"/>
                </w:pPr>
                <w:r>
                  <w:t>Concept 2: Infinitive Form of Verbs  (Kindergarten)</w:t>
                </w:r>
              </w:p>
            </w:tc>
          </w:sdtContent>
        </w:sdt>
        <w:sdt>
          <w:sdtPr>
            <w:alias w:val="Photo Caption"/>
            <w:tag w:val="Photo Caption"/>
            <w:id w:val="4994963"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F13D5E">
                <w:pPr>
                  <w:pStyle w:val="ImageCaption"/>
                </w:pPr>
                <w:r>
                  <w:t>Concept 2: Infinitive Form of Verbs (5</w:t>
                </w:r>
                <w:r w:rsidRPr="00F13D5E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  <w:tr w:rsidR="00F13D5E" w:rsidTr="00515938">
        <w:trPr>
          <w:trHeight w:hRule="exact" w:val="6471"/>
        </w:trPr>
        <w:sdt>
          <w:sdtPr>
            <w:id w:val="32107963"/>
            <w:picture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2E42A1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219450" cy="3476625"/>
                      <wp:effectExtent l="19050" t="0" r="0" b="0"/>
                      <wp:docPr id="117" name="Picture 61" descr="C2_ah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2_ahb.jpg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23256" cy="3480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64"/>
            <w:picture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2E42A1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927692" cy="3910917"/>
                      <wp:effectExtent l="19050" t="0" r="6008" b="0"/>
                      <wp:docPr id="11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2146" cy="39168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515938">
        <w:trPr>
          <w:trHeight w:hRule="exact" w:val="360"/>
        </w:trPr>
        <w:sdt>
          <w:sdtPr>
            <w:alias w:val="Photo Caption"/>
            <w:tag w:val="Photo Caption"/>
            <w:id w:val="32108220"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515938">
                <w:pPr>
                  <w:pStyle w:val="ImageCaption"/>
                </w:pPr>
                <w:r>
                  <w:t>Concept 2: Infinitive Form of Verbs (6</w:t>
                </w:r>
                <w:r w:rsidRPr="00F13D5E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229"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515938">
                <w:pPr>
                  <w:pStyle w:val="ImageCaption"/>
                </w:pPr>
                <w:r>
                  <w:t>Concept 2: Infinitive Form of Verbs (7</w:t>
                </w:r>
                <w:r w:rsidRPr="00F13D5E">
                  <w:rPr>
                    <w:vertAlign w:val="superscript"/>
                  </w:rPr>
                  <w:t>th</w:t>
                </w:r>
                <w:r>
                  <w:t>/8</w:t>
                </w:r>
                <w:r w:rsidRPr="00F13D5E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  <w:tr w:rsidR="00F13D5E" w:rsidTr="00515938">
        <w:trPr>
          <w:trHeight w:hRule="exact" w:val="6030"/>
        </w:trPr>
        <w:sdt>
          <w:sdtPr>
            <w:id w:val="32107967"/>
            <w:picture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2E42A1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233350" cy="3119718"/>
                      <wp:effectExtent l="19050" t="0" r="5150" b="0"/>
                      <wp:docPr id="12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60636" cy="3146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68"/>
            <w:picture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2E42A1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65584" cy="4228701"/>
                      <wp:effectExtent l="19050" t="0" r="0" b="0"/>
                      <wp:docPr id="12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4555" cy="42273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515938">
        <w:trPr>
          <w:trHeight w:hRule="exact" w:val="360"/>
        </w:trPr>
        <w:sdt>
          <w:sdtPr>
            <w:alias w:val="Photo Caption"/>
            <w:tag w:val="Photo Caption"/>
            <w:id w:val="32108235"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515938">
                <w:pPr>
                  <w:pStyle w:val="ImageCaption"/>
                </w:pPr>
                <w:r>
                  <w:t>Concept 2: Infinitive Form of Verbs (1st)</w:t>
                </w:r>
              </w:p>
            </w:tc>
          </w:sdtContent>
        </w:sdt>
        <w:sdt>
          <w:sdtPr>
            <w:alias w:val="Photo Caption"/>
            <w:tag w:val="Photo Caption"/>
            <w:id w:val="32108239"/>
          </w:sdtPr>
          <w:sdtContent>
            <w:tc>
              <w:tcPr>
                <w:tcW w:w="5220" w:type="dxa"/>
                <w:vAlign w:val="center"/>
              </w:tcPr>
              <w:p w:rsidR="00F13D5E" w:rsidRDefault="00BA18C9" w:rsidP="00515938">
                <w:pPr>
                  <w:pStyle w:val="ImageCaption"/>
                </w:pPr>
                <w:r>
                  <w:t>Concepts 2 and 3 (5</w:t>
                </w:r>
                <w:r w:rsidR="00F13D5E" w:rsidRPr="00F13D5E">
                  <w:rPr>
                    <w:vertAlign w:val="superscript"/>
                  </w:rPr>
                  <w:t>th</w:t>
                </w:r>
                <w:r w:rsidR="00F13D5E">
                  <w:t>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7975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16001" cy="4162467"/>
                      <wp:effectExtent l="19050" t="0" r="8199" b="0"/>
                      <wp:docPr id="3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9197" cy="4153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76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208559" cy="4286108"/>
                      <wp:effectExtent l="19050" t="0" r="0" b="0"/>
                      <wp:docPr id="3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07471" cy="4284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13D5E" w:rsidTr="00515938">
        <w:trPr>
          <w:trHeight w:hRule="exact" w:val="360"/>
        </w:trPr>
        <w:sdt>
          <w:sdtPr>
            <w:alias w:val="Photo Caption"/>
            <w:tag w:val="Photo Caption"/>
            <w:id w:val="32107977"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F13D5E">
                <w:pPr>
                  <w:pStyle w:val="ImageCaption"/>
                </w:pPr>
                <w:r>
                  <w:t>Concept 3: Subject Nouns (K)</w:t>
                </w:r>
              </w:p>
            </w:tc>
          </w:sdtContent>
        </w:sdt>
        <w:sdt>
          <w:sdtPr>
            <w:alias w:val="Photo Caption"/>
            <w:tag w:val="Photo Caption"/>
            <w:id w:val="32108248"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515938">
                <w:pPr>
                  <w:pStyle w:val="ImageCaption"/>
                </w:pPr>
                <w:r>
                  <w:t>Concept 3: Subject Nouns (5</w:t>
                </w:r>
                <w:r w:rsidRPr="00F13D5E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  <w:tr w:rsidR="00F13D5E" w:rsidTr="00515938">
        <w:trPr>
          <w:trHeight w:hRule="exact" w:val="6030"/>
        </w:trPr>
        <w:sdt>
          <w:sdtPr>
            <w:id w:val="32107979"/>
            <w:picture/>
          </w:sdtPr>
          <w:sdtContent>
            <w:tc>
              <w:tcPr>
                <w:tcW w:w="5515" w:type="dxa"/>
                <w:vAlign w:val="center"/>
              </w:tcPr>
              <w:p w:rsidR="00F13D5E" w:rsidRDefault="00F13D5E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24957" cy="3012141"/>
                      <wp:effectExtent l="19050" t="0" r="4043" b="0"/>
                      <wp:docPr id="12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50491" cy="30345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80"/>
            <w:picture/>
          </w:sdtPr>
          <w:sdtContent>
            <w:tc>
              <w:tcPr>
                <w:tcW w:w="5220" w:type="dxa"/>
                <w:vAlign w:val="center"/>
              </w:tcPr>
              <w:p w:rsidR="00F13D5E" w:rsidRDefault="00F13D5E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885515" cy="3854575"/>
                      <wp:effectExtent l="19050" t="0" r="0" b="0"/>
                      <wp:docPr id="128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2558" cy="38639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C0CE1" w:rsidTr="00515938">
        <w:trPr>
          <w:trHeight w:hRule="exact" w:val="360"/>
        </w:trPr>
        <w:sdt>
          <w:sdtPr>
            <w:alias w:val="Photo Caption"/>
            <w:tag w:val="Photo Caption"/>
            <w:id w:val="32108256"/>
          </w:sdtPr>
          <w:sdtContent>
            <w:tc>
              <w:tcPr>
                <w:tcW w:w="5515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>Concept 3: Subject Nouns (6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262"/>
          </w:sdtPr>
          <w:sdtContent>
            <w:tc>
              <w:tcPr>
                <w:tcW w:w="5220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>Concept 3: Subject Nouns (7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/8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7983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73505" cy="4239282"/>
                      <wp:effectExtent l="19050" t="0" r="7845" b="0"/>
                      <wp:docPr id="3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73567" cy="4239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84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033341" cy="4052047"/>
                      <wp:effectExtent l="19050" t="0" r="0" b="0"/>
                      <wp:docPr id="3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37774" cy="40579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C0CE1" w:rsidTr="00515938">
        <w:trPr>
          <w:trHeight w:hRule="exact" w:val="360"/>
        </w:trPr>
        <w:sdt>
          <w:sdtPr>
            <w:alias w:val="Photo Caption"/>
            <w:tag w:val="Photo Caption"/>
            <w:id w:val="32108268"/>
          </w:sdtPr>
          <w:sdtContent>
            <w:tc>
              <w:tcPr>
                <w:tcW w:w="5515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>Concept 3: Subject Nouns (2</w:t>
                </w:r>
                <w:r w:rsidRPr="002C0CE1">
                  <w:rPr>
                    <w:vertAlign w:val="superscript"/>
                  </w:rPr>
                  <w:t>nd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278"/>
          </w:sdtPr>
          <w:sdtContent>
            <w:tc>
              <w:tcPr>
                <w:tcW w:w="5220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>Concept 3: Subject Nouns</w:t>
                </w:r>
              </w:p>
            </w:tc>
          </w:sdtContent>
        </w:sdt>
      </w:tr>
      <w:tr w:rsidR="002C0CE1" w:rsidTr="00515938">
        <w:trPr>
          <w:trHeight w:hRule="exact" w:val="6030"/>
        </w:trPr>
        <w:sdt>
          <w:sdtPr>
            <w:id w:val="32107987"/>
            <w:picture/>
          </w:sdtPr>
          <w:sdtContent>
            <w:tc>
              <w:tcPr>
                <w:tcW w:w="5515" w:type="dxa"/>
                <w:vAlign w:val="center"/>
              </w:tcPr>
              <w:p w:rsidR="002C0CE1" w:rsidRDefault="002C0CE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95112" cy="3532094"/>
                      <wp:effectExtent l="19050" t="0" r="0" b="0"/>
                      <wp:docPr id="13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11218" cy="3548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88"/>
            <w:picture/>
          </w:sdtPr>
          <w:sdtContent>
            <w:tc>
              <w:tcPr>
                <w:tcW w:w="5220" w:type="dxa"/>
                <w:vAlign w:val="center"/>
              </w:tcPr>
              <w:p w:rsidR="002C0CE1" w:rsidRDefault="002C0CE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15821" cy="3414536"/>
                      <wp:effectExtent l="19050" t="0" r="0" b="0"/>
                      <wp:docPr id="132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3124" cy="34426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C0CE1" w:rsidTr="00515938">
        <w:trPr>
          <w:trHeight w:hRule="exact" w:val="360"/>
        </w:trPr>
        <w:sdt>
          <w:sdtPr>
            <w:alias w:val="Photo Caption"/>
            <w:tag w:val="Photo Caption"/>
            <w:id w:val="32107989"/>
          </w:sdtPr>
          <w:sdtContent>
            <w:tc>
              <w:tcPr>
                <w:tcW w:w="5515" w:type="dxa"/>
                <w:vAlign w:val="center"/>
              </w:tcPr>
              <w:p w:rsidR="002C0CE1" w:rsidRDefault="002C0CE1" w:rsidP="002C0CE1">
                <w:pPr>
                  <w:pStyle w:val="ImageCaption"/>
                </w:pPr>
                <w:r>
                  <w:t>Noun Study (5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7990"/>
          </w:sdtPr>
          <w:sdtContent>
            <w:tc>
              <w:tcPr>
                <w:tcW w:w="5220" w:type="dxa"/>
                <w:vAlign w:val="center"/>
              </w:tcPr>
              <w:p w:rsidR="002C0CE1" w:rsidRDefault="002C0CE1" w:rsidP="002C0CE1">
                <w:pPr>
                  <w:pStyle w:val="ImageCaption"/>
                </w:pPr>
                <w:r>
                  <w:t>Noun Study (7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/8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7991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96810" cy="3442447"/>
                      <wp:effectExtent l="19050" t="0" r="8390" b="0"/>
                      <wp:docPr id="4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36251" cy="34812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92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886565" cy="3855979"/>
                      <wp:effectExtent l="19050" t="0" r="9035" b="0"/>
                      <wp:docPr id="4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85454" cy="3854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7993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Noun Study (1</w:t>
                </w:r>
                <w:r w:rsidRPr="002C0CE1">
                  <w:rPr>
                    <w:vertAlign w:val="superscript"/>
                  </w:rPr>
                  <w:t>st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7994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4b: Subject Pronouns (5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  <w:tr w:rsidR="002E42A1" w:rsidTr="00515938">
        <w:trPr>
          <w:trHeight w:hRule="exact" w:val="6030"/>
        </w:trPr>
        <w:sdt>
          <w:sdtPr>
            <w:id w:val="32107995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544710" cy="3585883"/>
                      <wp:effectExtent l="19050" t="0" r="0" b="0"/>
                      <wp:docPr id="4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60369" cy="3601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7996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946708" cy="3936319"/>
                      <wp:effectExtent l="19050" t="0" r="6042" b="0"/>
                      <wp:docPr id="45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53629" cy="3945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7997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4a: Subject Pronouns (6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7998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Concepts 4a and 4b: Subject Pronouns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7999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75784" cy="4242327"/>
                      <wp:effectExtent l="19050" t="0" r="5566" b="0"/>
                      <wp:docPr id="4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75846" cy="4242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00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94403" cy="4267200"/>
                      <wp:effectExtent l="19050" t="0" r="5997" b="0"/>
                      <wp:docPr id="4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94465" cy="42672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01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4a: Subject Pronouns (K)</w:t>
                </w:r>
              </w:p>
            </w:tc>
          </w:sdtContent>
        </w:sdt>
        <w:sdt>
          <w:sdtPr>
            <w:alias w:val="Photo Caption"/>
            <w:tag w:val="Photo Caption"/>
            <w:id w:val="32108002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4b: Subject Pronouns (K)</w:t>
                </w:r>
              </w:p>
            </w:tc>
          </w:sdtContent>
        </w:sdt>
      </w:tr>
      <w:tr w:rsidR="002E42A1" w:rsidTr="00515938">
        <w:trPr>
          <w:trHeight w:hRule="exact" w:val="6030"/>
        </w:trPr>
        <w:sdt>
          <w:sdtPr>
            <w:id w:val="32108003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592613" cy="3818965"/>
                      <wp:effectExtent l="19050" t="0" r="7837" b="0"/>
                      <wp:docPr id="4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8648" cy="38360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04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894051" cy="3865978"/>
                      <wp:effectExtent l="19050" t="0" r="1549" b="0"/>
                      <wp:docPr id="4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4107" cy="38660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05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4b: Subject Pronouns (6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006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4b: Subject Pronouns (7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/8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8007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80982" cy="4249271"/>
                      <wp:effectExtent l="19050" t="0" r="368" b="0"/>
                      <wp:docPr id="5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81891" cy="4250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08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045796" cy="4068684"/>
                      <wp:effectExtent l="19050" t="0" r="2204" b="0"/>
                      <wp:docPr id="5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47069" cy="4070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09"/>
          </w:sdtPr>
          <w:sdtContent>
            <w:tc>
              <w:tcPr>
                <w:tcW w:w="5515" w:type="dxa"/>
                <w:vAlign w:val="center"/>
              </w:tcPr>
              <w:p w:rsidR="002E42A1" w:rsidRDefault="00BA18C9" w:rsidP="002C0CE1">
                <w:pPr>
                  <w:pStyle w:val="ImageCaption"/>
                </w:pPr>
                <w:r>
                  <w:t>Concept 4b: Subject Pronouns (5</w:t>
                </w:r>
                <w:r w:rsidR="002C0CE1" w:rsidRPr="002C0CE1">
                  <w:rPr>
                    <w:vertAlign w:val="superscript"/>
                  </w:rPr>
                  <w:t>th</w:t>
                </w:r>
                <w:r w:rsidR="002C0CE1"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010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5: Sentence Construction Forms (K)</w:t>
                </w:r>
              </w:p>
            </w:tc>
          </w:sdtContent>
        </w:sdt>
      </w:tr>
      <w:tr w:rsidR="002E42A1" w:rsidTr="00515938">
        <w:trPr>
          <w:trHeight w:hRule="exact" w:val="6030"/>
        </w:trPr>
        <w:sdt>
          <w:sdtPr>
            <w:id w:val="32108011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005941" cy="4015445"/>
                      <wp:effectExtent l="19050" t="0" r="3959" b="0"/>
                      <wp:docPr id="5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10458" cy="40214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12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209401" cy="4159624"/>
                      <wp:effectExtent l="19050" t="0" r="0" b="0"/>
                      <wp:docPr id="53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27616" cy="4183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13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5: Sentence Construction Forms (5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014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5: Sentence Construction Forms (6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8015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006497" cy="4016188"/>
                      <wp:effectExtent l="19050" t="0" r="3403" b="0"/>
                      <wp:docPr id="5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6557" cy="40162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16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13873" cy="4159624"/>
                      <wp:effectExtent l="19050" t="0" r="0" b="0"/>
                      <wp:docPr id="5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13934" cy="415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17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5: Sentence Construction Forms (7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/8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018"/>
          </w:sdtPr>
          <w:sdtContent>
            <w:tc>
              <w:tcPr>
                <w:tcW w:w="5220" w:type="dxa"/>
                <w:vAlign w:val="center"/>
              </w:tcPr>
              <w:p w:rsidR="002E42A1" w:rsidRDefault="00BA18C9" w:rsidP="002C0CE1">
                <w:pPr>
                  <w:pStyle w:val="ImageCaption"/>
                </w:pPr>
                <w:r>
                  <w:t>Concepts 5 and 6 (5</w:t>
                </w:r>
                <w:r w:rsidR="002C0CE1" w:rsidRPr="002C0CE1">
                  <w:rPr>
                    <w:vertAlign w:val="superscript"/>
                  </w:rPr>
                  <w:t>th</w:t>
                </w:r>
                <w:r w:rsidR="002C0CE1">
                  <w:t>)</w:t>
                </w:r>
              </w:p>
            </w:tc>
          </w:sdtContent>
        </w:sdt>
      </w:tr>
      <w:tr w:rsidR="002E42A1" w:rsidTr="00515938">
        <w:trPr>
          <w:trHeight w:hRule="exact" w:val="6030"/>
        </w:trPr>
        <w:sdt>
          <w:sdtPr>
            <w:id w:val="32108019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934494" cy="3920003"/>
                      <wp:effectExtent l="19050" t="0" r="0" b="0"/>
                      <wp:docPr id="5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9756" cy="39270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20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96810" cy="3299012"/>
                      <wp:effectExtent l="19050" t="0" r="8390" b="0"/>
                      <wp:docPr id="57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12419" cy="33137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21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Concepts 5 and 6</w:t>
                </w:r>
              </w:p>
            </w:tc>
          </w:sdtContent>
        </w:sdt>
        <w:sdt>
          <w:sdtPr>
            <w:alias w:val="Photo Caption"/>
            <w:tag w:val="Photo Caption"/>
            <w:id w:val="32108022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6: Time (K)</w:t>
                </w:r>
              </w:p>
            </w:tc>
          </w:sdtContent>
        </w:sdt>
      </w:tr>
    </w:tbl>
    <w:p w:rsidR="002E42A1" w:rsidRDefault="002E42A1" w:rsidP="002E42A1">
      <w:pPr>
        <w:rPr>
          <w:sz w:val="2"/>
          <w:szCs w:val="2"/>
        </w:rPr>
      </w:pPr>
    </w:p>
    <w:p w:rsidR="002E42A1" w:rsidRDefault="002E42A1" w:rsidP="002E42A1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515"/>
        <w:gridCol w:w="5220"/>
      </w:tblGrid>
      <w:tr w:rsidR="002E42A1" w:rsidTr="00515938">
        <w:trPr>
          <w:trHeight w:hRule="exact" w:val="6471"/>
        </w:trPr>
        <w:sdt>
          <w:sdtPr>
            <w:id w:val="32108023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24200" cy="4173421"/>
                      <wp:effectExtent l="19050" t="0" r="0" b="0"/>
                      <wp:docPr id="5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 cstate="print">
                                <a:lum bright="2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3500" cy="41724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24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67704" cy="3309940"/>
                      <wp:effectExtent l="19050" t="0" r="4146" b="0"/>
                      <wp:docPr id="5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86478" cy="33283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42A1" w:rsidTr="00515938">
        <w:trPr>
          <w:trHeight w:hRule="exact" w:val="360"/>
        </w:trPr>
        <w:sdt>
          <w:sdtPr>
            <w:alias w:val="Photo Caption"/>
            <w:tag w:val="Photo Caption"/>
            <w:id w:val="32108025"/>
          </w:sdtPr>
          <w:sdtContent>
            <w:tc>
              <w:tcPr>
                <w:tcW w:w="5515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6: Time (5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026"/>
          </w:sdtPr>
          <w:sdtContent>
            <w:tc>
              <w:tcPr>
                <w:tcW w:w="5220" w:type="dxa"/>
                <w:vAlign w:val="center"/>
              </w:tcPr>
              <w:p w:rsidR="002E42A1" w:rsidRDefault="002C0CE1" w:rsidP="002C0CE1">
                <w:pPr>
                  <w:pStyle w:val="ImageCaption"/>
                </w:pPr>
                <w:r>
                  <w:t>Concept 6: Time (6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</w:tr>
      <w:tr w:rsidR="002E42A1" w:rsidTr="00515938">
        <w:trPr>
          <w:trHeight w:hRule="exact" w:val="6030"/>
        </w:trPr>
        <w:sdt>
          <w:sdtPr>
            <w:id w:val="32108027"/>
            <w:picture/>
          </w:sdtPr>
          <w:sdtContent>
            <w:tc>
              <w:tcPr>
                <w:tcW w:w="5515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496810" cy="3209365"/>
                      <wp:effectExtent l="19050" t="0" r="8390" b="0"/>
                      <wp:docPr id="6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12419" cy="32236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32108028"/>
            <w:picture/>
          </w:sdtPr>
          <w:sdtContent>
            <w:tc>
              <w:tcPr>
                <w:tcW w:w="5220" w:type="dxa"/>
                <w:vAlign w:val="center"/>
              </w:tcPr>
              <w:p w:rsidR="002E42A1" w:rsidRDefault="002E42A1" w:rsidP="00515938">
                <w:pPr>
                  <w:jc w:val="center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2867586" cy="3830624"/>
                      <wp:effectExtent l="19050" t="0" r="8964" b="0"/>
                      <wp:docPr id="6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lum bright="30000"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69791" cy="383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C0CE1" w:rsidTr="002C0CE1">
        <w:trPr>
          <w:trHeight w:hRule="exact" w:val="450"/>
        </w:trPr>
        <w:sdt>
          <w:sdtPr>
            <w:alias w:val="Photo Caption"/>
            <w:tag w:val="Photo Caption"/>
            <w:id w:val="32108303"/>
          </w:sdtPr>
          <w:sdtContent>
            <w:tc>
              <w:tcPr>
                <w:tcW w:w="5515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>Concept 7b: “To Be” (5</w:t>
                </w:r>
                <w:r w:rsidRPr="002C0CE1">
                  <w:rPr>
                    <w:vertAlign w:val="superscript"/>
                  </w:rPr>
                  <w:t>th</w:t>
                </w:r>
                <w:r>
                  <w:t>)</w:t>
                </w:r>
              </w:p>
            </w:tc>
          </w:sdtContent>
        </w:sdt>
        <w:sdt>
          <w:sdtPr>
            <w:alias w:val="Photo Caption"/>
            <w:tag w:val="Photo Caption"/>
            <w:id w:val="32108308"/>
          </w:sdtPr>
          <w:sdtContent>
            <w:tc>
              <w:tcPr>
                <w:tcW w:w="5220" w:type="dxa"/>
                <w:vAlign w:val="center"/>
              </w:tcPr>
              <w:p w:rsidR="002C0CE1" w:rsidRDefault="002C0CE1" w:rsidP="00515938">
                <w:pPr>
                  <w:pStyle w:val="ImageCaption"/>
                </w:pPr>
                <w:r>
                  <w:t xml:space="preserve">Concepts 7b, 7a, 7c: “To Be” </w:t>
                </w:r>
              </w:p>
            </w:tc>
          </w:sdtContent>
        </w:sdt>
      </w:tr>
    </w:tbl>
    <w:p w:rsidR="00640B1C" w:rsidRDefault="00640B1C">
      <w:pPr>
        <w:rPr>
          <w:sz w:val="2"/>
          <w:szCs w:val="2"/>
        </w:rPr>
      </w:pPr>
    </w:p>
    <w:sectPr w:rsidR="00640B1C" w:rsidSect="00640B1C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775" w:rsidRDefault="003A3775">
      <w:r>
        <w:separator/>
      </w:r>
    </w:p>
  </w:endnote>
  <w:endnote w:type="continuationSeparator" w:id="0">
    <w:p w:rsidR="003A3775" w:rsidRDefault="003A3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775" w:rsidRDefault="003A3775">
      <w:r>
        <w:separator/>
      </w:r>
    </w:p>
  </w:footnote>
  <w:footnote w:type="continuationSeparator" w:id="0">
    <w:p w:rsidR="003A3775" w:rsidRDefault="003A37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0B2"/>
    <w:multiLevelType w:val="hybridMultilevel"/>
    <w:tmpl w:val="2EA85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F5AA1"/>
    <w:multiLevelType w:val="hybridMultilevel"/>
    <w:tmpl w:val="2EA85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AD3"/>
    <w:rsid w:val="000B314F"/>
    <w:rsid w:val="002C0CE1"/>
    <w:rsid w:val="002E42A1"/>
    <w:rsid w:val="00327AD3"/>
    <w:rsid w:val="003A3775"/>
    <w:rsid w:val="003E0832"/>
    <w:rsid w:val="00640B1C"/>
    <w:rsid w:val="009D550B"/>
    <w:rsid w:val="009F5FF6"/>
    <w:rsid w:val="00A81FBD"/>
    <w:rsid w:val="00AE51C3"/>
    <w:rsid w:val="00BA18C9"/>
    <w:rsid w:val="00D82C25"/>
    <w:rsid w:val="00F13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y-MM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B1C"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0B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40B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0B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0B1C"/>
    <w:rPr>
      <w:rFonts w:cs="Arial Unicode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B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B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1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40B1C"/>
    <w:rPr>
      <w:color w:val="808080"/>
    </w:rPr>
  </w:style>
  <w:style w:type="paragraph" w:customStyle="1" w:styleId="ImageCaption">
    <w:name w:val="Image Caption"/>
    <w:basedOn w:val="Normal"/>
    <w:link w:val="ImageCaptionChar"/>
    <w:autoRedefine/>
    <w:rsid w:val="00640B1C"/>
    <w:pPr>
      <w:jc w:val="center"/>
    </w:pPr>
    <w:rPr>
      <w:b/>
    </w:rPr>
  </w:style>
  <w:style w:type="character" w:customStyle="1" w:styleId="ImageCaptionChar">
    <w:name w:val="Image Caption Char"/>
    <w:basedOn w:val="DefaultParagraphFont"/>
    <w:link w:val="ImageCaption"/>
    <w:rsid w:val="00640B1C"/>
    <w:rPr>
      <w:rFonts w:cs="Arial Unicode MS"/>
      <w:b/>
    </w:rPr>
  </w:style>
  <w:style w:type="paragraph" w:styleId="Header">
    <w:name w:val="header"/>
    <w:basedOn w:val="Normal"/>
    <w:link w:val="HeaderChar"/>
    <w:uiPriority w:val="99"/>
    <w:semiHidden/>
    <w:unhideWhenUsed/>
    <w:rsid w:val="00640B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B1C"/>
    <w:rPr>
      <w:rFonts w:cs="Arial Unicode MS"/>
    </w:rPr>
  </w:style>
  <w:style w:type="paragraph" w:styleId="Footer">
    <w:name w:val="footer"/>
    <w:basedOn w:val="Normal"/>
    <w:link w:val="FooterChar"/>
    <w:uiPriority w:val="99"/>
    <w:semiHidden/>
    <w:unhideWhenUsed/>
    <w:rsid w:val="00640B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B1C"/>
    <w:rPr>
      <w:rFonts w:cs="Arial Unicode MS"/>
    </w:rPr>
  </w:style>
  <w:style w:type="paragraph" w:styleId="ListParagraph">
    <w:name w:val="List Paragraph"/>
    <w:basedOn w:val="Normal"/>
    <w:uiPriority w:val="34"/>
    <w:qFormat/>
    <w:rsid w:val="00640B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glossaryDocument" Target="glossary/document.xml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george\Application%20Data\Microsoft\Templates\Photo%20Contact%20Sheet%20with%20cap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69D6ECEAC440CC9039C88589B08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476BA-CA31-42D8-BBCB-3F442971C879}"/>
      </w:docPartPr>
      <w:docPartBody>
        <w:p w:rsidR="00EA2E00" w:rsidRDefault="00D567AA" w:rsidP="00D567AA">
          <w:pPr>
            <w:pStyle w:val="2469D6ECEAC440CC9039C88589B08D40"/>
          </w:pPr>
          <w:r>
            <w:t>Type image caption here</w:t>
          </w:r>
        </w:p>
      </w:docPartBody>
    </w:docPart>
    <w:docPart>
      <w:docPartPr>
        <w:name w:val="C5E89362984D446589606E4B6D5AD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3AD7D-8ED9-4726-81DD-0009D9EC4612}"/>
      </w:docPartPr>
      <w:docPartBody>
        <w:p w:rsidR="00EA2E00" w:rsidRDefault="00D567AA" w:rsidP="00D567AA">
          <w:pPr>
            <w:pStyle w:val="C5E89362984D446589606E4B6D5ADF81"/>
          </w:pPr>
          <w:r>
            <w:t>Type image caption here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567AA"/>
    <w:rsid w:val="005C7868"/>
    <w:rsid w:val="00D567AA"/>
    <w:rsid w:val="00EA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D4E442E8E4509AAC431657CFBD27F">
    <w:name w:val="1C4D4E442E8E4509AAC431657CFBD27F"/>
    <w:rsid w:val="00EA2E00"/>
  </w:style>
  <w:style w:type="paragraph" w:customStyle="1" w:styleId="5DE761B253B949F781CBF90EC350BC18">
    <w:name w:val="5DE761B253B949F781CBF90EC350BC18"/>
    <w:rsid w:val="00EA2E00"/>
  </w:style>
  <w:style w:type="paragraph" w:customStyle="1" w:styleId="391D6A81DA9C43D4B8FAE0CB28271A12">
    <w:name w:val="391D6A81DA9C43D4B8FAE0CB28271A12"/>
    <w:rsid w:val="00EA2E00"/>
  </w:style>
  <w:style w:type="paragraph" w:customStyle="1" w:styleId="2469D6ECEAC440CC9039C88589B08D40">
    <w:name w:val="2469D6ECEAC440CC9039C88589B08D40"/>
    <w:rsid w:val="00D567AA"/>
  </w:style>
  <w:style w:type="paragraph" w:customStyle="1" w:styleId="C5E89362984D446589606E4B6D5ADF81">
    <w:name w:val="C5E89362984D446589606E4B6D5ADF81"/>
    <w:rsid w:val="00D567AA"/>
  </w:style>
  <w:style w:type="paragraph" w:customStyle="1" w:styleId="319FF1DF013643A2A975DBA31DA81AF9">
    <w:name w:val="319FF1DF013643A2A975DBA31DA81AF9"/>
    <w:rsid w:val="00D567AA"/>
  </w:style>
  <w:style w:type="paragraph" w:customStyle="1" w:styleId="29257F82ECDB44008747E96DE02718E6">
    <w:name w:val="29257F82ECDB44008747E96DE02718E6"/>
    <w:rsid w:val="00D567AA"/>
  </w:style>
  <w:style w:type="paragraph" w:customStyle="1" w:styleId="06868E22A18E4360AB9E0095D5A193E1">
    <w:name w:val="06868E22A18E4360AB9E0095D5A193E1"/>
    <w:rsid w:val="00D567AA"/>
  </w:style>
  <w:style w:type="paragraph" w:customStyle="1" w:styleId="5513BF42B7014E1BB457281718314382">
    <w:name w:val="5513BF42B7014E1BB457281718314382"/>
    <w:rsid w:val="00D567AA"/>
  </w:style>
  <w:style w:type="paragraph" w:customStyle="1" w:styleId="0AE938F774F3483AA2E377B0EB665E62">
    <w:name w:val="0AE938F774F3483AA2E377B0EB665E62"/>
    <w:rsid w:val="00D567AA"/>
  </w:style>
  <w:style w:type="paragraph" w:customStyle="1" w:styleId="7F517DAD453448F3856BC4772E1E9185">
    <w:name w:val="7F517DAD453448F3856BC4772E1E9185"/>
    <w:rsid w:val="00D567A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Contact Sheet with captions</Template>
  <TotalTime>77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Contact Sheet (12 per page)</vt:lpstr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Contact Sheet (12 per page)</dc:title>
  <dc:subject/>
  <dc:creator>LESD #59</dc:creator>
  <cp:keywords/>
  <dc:description/>
  <cp:lastModifiedBy>LESD #59</cp:lastModifiedBy>
  <cp:revision>8</cp:revision>
  <dcterms:created xsi:type="dcterms:W3CDTF">2009-10-28T22:58:00Z</dcterms:created>
  <dcterms:modified xsi:type="dcterms:W3CDTF">2009-10-29T17:05:00Z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TC300043641033</vt:lpwstr>
  </property>
</Properties>
</file>